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马鞍山市雨山区城市发展投资集团有限责任公司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2021年公开招聘工作人员报名表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D3E6DCD"/>
    <w:rsid w:val="33657589"/>
    <w:rsid w:val="3723361C"/>
    <w:rsid w:val="380D464E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夜晚換下的嫁衣情絮綸亂</cp:lastModifiedBy>
  <cp:lastPrinted>2020-04-10T01:54:00Z</cp:lastPrinted>
  <dcterms:modified xsi:type="dcterms:W3CDTF">2021-09-09T05:51:50Z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180B164673754BD0BAAA43245EAEA656</vt:lpwstr>
  </property>
</Properties>
</file>