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40"/>
        </w:rPr>
      </w:pPr>
      <w:r>
        <w:rPr>
          <w:rFonts w:hint="eastAsia" w:ascii="方正小标宋_GBK" w:hAnsi="方正小标宋_GBK" w:eastAsia="方正小标宋_GBK" w:cs="方正小标宋_GBK"/>
          <w:sz w:val="36"/>
          <w:szCs w:val="40"/>
        </w:rPr>
        <w:t>鲁甸县人民法院公开招聘聘用制法官助理报名表</w:t>
      </w:r>
    </w:p>
    <w:tbl>
      <w:tblPr>
        <w:tblStyle w:val="4"/>
        <w:tblW w:w="86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836"/>
        <w:gridCol w:w="1084"/>
        <w:gridCol w:w="174"/>
        <w:gridCol w:w="934"/>
        <w:gridCol w:w="97"/>
        <w:gridCol w:w="1206"/>
        <w:gridCol w:w="1117"/>
        <w:gridCol w:w="21"/>
        <w:gridCol w:w="1139"/>
        <w:gridCol w:w="155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名</w:t>
            </w:r>
          </w:p>
        </w:tc>
        <w:tc>
          <w:tcPr>
            <w:tcW w:w="12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9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性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</w:rPr>
              <w:t>别</w:t>
            </w:r>
          </w:p>
        </w:tc>
        <w:tc>
          <w:tcPr>
            <w:tcW w:w="130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出生年月</w:t>
            </w:r>
          </w:p>
        </w:tc>
        <w:tc>
          <w:tcPr>
            <w:tcW w:w="11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民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族</w:t>
            </w:r>
          </w:p>
        </w:tc>
        <w:tc>
          <w:tcPr>
            <w:tcW w:w="12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9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籍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</w:rPr>
              <w:t>贯</w:t>
            </w:r>
          </w:p>
        </w:tc>
        <w:tc>
          <w:tcPr>
            <w:tcW w:w="130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政治面貌</w:t>
            </w:r>
          </w:p>
        </w:tc>
        <w:tc>
          <w:tcPr>
            <w:tcW w:w="11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身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高</w:t>
            </w:r>
          </w:p>
        </w:tc>
        <w:tc>
          <w:tcPr>
            <w:tcW w:w="12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9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</w:rPr>
              <w:t>重</w:t>
            </w:r>
          </w:p>
        </w:tc>
        <w:tc>
          <w:tcPr>
            <w:tcW w:w="130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婚姻状况</w:t>
            </w:r>
          </w:p>
        </w:tc>
        <w:tc>
          <w:tcPr>
            <w:tcW w:w="11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身份证号码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联系电话</w:t>
            </w: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现居住地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户籍所在地</w:t>
            </w:r>
          </w:p>
        </w:tc>
        <w:tc>
          <w:tcPr>
            <w:tcW w:w="383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毕业院校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学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历</w:t>
            </w: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业</w:t>
            </w: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紧急联系人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联系电话</w:t>
            </w:r>
          </w:p>
        </w:tc>
        <w:tc>
          <w:tcPr>
            <w:tcW w:w="383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工作经历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起止时间</w:t>
            </w: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工作单位</w:t>
            </w: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职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务</w:t>
            </w: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离职原因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教育背景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起止时间</w:t>
            </w: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毕业院校</w:t>
            </w: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业</w:t>
            </w: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学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家庭信息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/>
              </w:rPr>
            </w:pPr>
            <w:r>
              <w:rPr>
                <w:rFonts w:hint="eastAsia" w:ascii="仿宋_GB2312" w:eastAsia="仿宋_GB2312"/>
                <w:b w:val="0"/>
                <w:bCs/>
                <w:sz w:val="24"/>
              </w:rPr>
              <w:t>称　谓</w:t>
            </w:r>
          </w:p>
        </w:tc>
        <w:tc>
          <w:tcPr>
            <w:tcW w:w="120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/>
              </w:rPr>
            </w:pPr>
            <w:r>
              <w:rPr>
                <w:rFonts w:hint="eastAsia" w:ascii="仿宋_GB2312" w:eastAsia="仿宋_GB2312"/>
                <w:b w:val="0"/>
                <w:bCs/>
                <w:sz w:val="24"/>
              </w:rPr>
              <w:t>姓名</w:t>
            </w:r>
          </w:p>
        </w:tc>
        <w:tc>
          <w:tcPr>
            <w:tcW w:w="120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lang w:val="en-US" w:eastAsia="zh-CN"/>
              </w:rPr>
              <w:t>出生年月</w:t>
            </w:r>
          </w:p>
        </w:tc>
        <w:tc>
          <w:tcPr>
            <w:tcW w:w="113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lang w:val="en-US" w:eastAsia="zh-CN"/>
              </w:rPr>
              <w:t>政治面貌</w:t>
            </w:r>
          </w:p>
        </w:tc>
        <w:tc>
          <w:tcPr>
            <w:tcW w:w="269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/>
              </w:rPr>
            </w:pPr>
            <w:r>
              <w:rPr>
                <w:rFonts w:hint="eastAsia" w:ascii="仿宋_GB2312" w:eastAsia="仿宋_GB2312"/>
                <w:b w:val="0"/>
                <w:bCs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18"/>
                <w:szCs w:val="20"/>
              </w:rPr>
            </w:pPr>
          </w:p>
        </w:tc>
        <w:tc>
          <w:tcPr>
            <w:tcW w:w="120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20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3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69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20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20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3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69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20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20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3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69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20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20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3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69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  <w:jc w:val="center"/>
        </w:trPr>
        <w:tc>
          <w:tcPr>
            <w:tcW w:w="8636" w:type="dxa"/>
            <w:gridSpan w:val="11"/>
            <w:tcBorders>
              <w:tl2br w:val="nil"/>
              <w:tr2bl w:val="nil"/>
            </w:tcBorders>
            <w:vAlign w:val="center"/>
          </w:tcPr>
          <w:p>
            <w:pPr>
              <w:ind w:firstLine="422" w:firstLineChars="20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>声明：以上填报事项全部属实，并愿意接受相关背景核查，若填报事项与事实不符，本人愿意承担由此引起的责任及后果。</w:t>
            </w: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</w:rPr>
            </w:pPr>
          </w:p>
          <w:p>
            <w:pPr>
              <w:jc w:val="right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>签名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lang w:val="en-US" w:eastAsia="zh-CN"/>
              </w:rPr>
              <w:t>按手印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lang w:eastAsia="zh-CN"/>
              </w:rPr>
              <w:t>）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 xml:space="preserve">：    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lang w:val="en-US" w:eastAsia="zh-CN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 xml:space="preserve">日期：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 xml:space="preserve">   年   月   日</w:t>
            </w:r>
          </w:p>
        </w:tc>
      </w:tr>
    </w:tbl>
    <w:p>
      <w:pPr>
        <w:rPr>
          <w:rFonts w:hint="eastAsia" w:ascii="汉仪粗仿宋简" w:hAnsi="汉仪粗仿宋简" w:eastAsia="汉仪粗仿宋简" w:cs="汉仪粗仿宋简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0205C260-00D4-4550-9BFD-351A11FD5B6F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4D4B107-E4EB-4E95-82DE-4BA2786951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784D2333-E516-4942-9552-DA6F4C7968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63CB791-6D62-4B21-B8B2-C6A7B2468E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5FD91B8-3AE2-48E7-A71D-721EE94726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AF80526-3537-4DD7-A532-81BEA0AE319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7F9C532-97C5-4CE9-BA82-C5D51DE84554}"/>
  </w:font>
  <w:font w:name="汉仪粗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DB5FFA4A-1CB7-49CB-B3A0-613811E3818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83D88E6-4F43-45D7-94B4-4992508157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YxY2NlNmE4ZGJlNWJhODJjZTk5ZTE4ZDdlMzM5NDY5IiwidXNlckNvdW50Ijo4fQ=="/>
  </w:docVars>
  <w:rsids>
    <w:rsidRoot w:val="353416C5"/>
    <w:rsid w:val="00237A2B"/>
    <w:rsid w:val="004E2578"/>
    <w:rsid w:val="009446EA"/>
    <w:rsid w:val="00B71C99"/>
    <w:rsid w:val="00EA6EC4"/>
    <w:rsid w:val="03E93A28"/>
    <w:rsid w:val="13243BB1"/>
    <w:rsid w:val="22B533FF"/>
    <w:rsid w:val="312E1594"/>
    <w:rsid w:val="33027866"/>
    <w:rsid w:val="353416C5"/>
    <w:rsid w:val="3A540EF0"/>
    <w:rsid w:val="403B7777"/>
    <w:rsid w:val="59F15F85"/>
    <w:rsid w:val="649D729B"/>
    <w:rsid w:val="6910027D"/>
    <w:rsid w:val="70BC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ngwenzhongxin\AppData\Roaming\kingsoft\office6\templates\download\2b3e12e4b04fbe56d240a6d2ce5e61cf\&#21592;&#24037;&#20837;&#32844;&#30331;&#35760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员工入职登记表.docx</Template>
  <Pages>2</Pages>
  <Words>465</Words>
  <Characters>473</Characters>
  <Lines>2</Lines>
  <Paragraphs>1</Paragraphs>
  <TotalTime>3</TotalTime>
  <ScaleCrop>false</ScaleCrop>
  <LinksUpToDate>false</LinksUpToDate>
  <CharactersWithSpaces>707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2023-11-10T08:47:00Z</dcterms:created>
  <dc:creator>Matte</dc:creator>
  <cp:lastModifiedBy>Matte</cp:lastModifiedBy>
  <dcterms:modified xsi:type="dcterms:W3CDTF">2023-12-25T06:28:57Z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8870ABA0FAB04DF4A5145226C4B6A865_13</vt:lpwstr>
  </property>
  <property fmtid="{D5CDD505-2E9C-101B-9397-08002B2CF9AE}" pid="4" name="KSOTemplateUUID">
    <vt:lpwstr>v1.0_mb_8Lgb9x7e1zdZVs7RCd1pGg==</vt:lpwstr>
  </property>
</Properties>
</file>